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7331BD" w14:textId="77777777" w:rsidR="0003028A" w:rsidRDefault="00E402EE" w:rsidP="00F14E5B">
      <w:pPr>
        <w:spacing w:after="0" w:line="240" w:lineRule="auto"/>
      </w:pPr>
      <w:r>
        <w:rPr>
          <w:noProof/>
        </w:rPr>
        <w:drawing>
          <wp:inline distT="0" distB="0" distL="0" distR="0" wp14:anchorId="247331D5" wp14:editId="247331D6">
            <wp:extent cx="1285240" cy="629920"/>
            <wp:effectExtent l="0" t="0" r="0" b="0"/>
            <wp:docPr id="1" name="Picture 1" descr="Ortho C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tho Car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4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4E5B">
        <w:t xml:space="preserve">           </w:t>
      </w:r>
      <w:r w:rsidR="00F14E5B">
        <w:tab/>
      </w:r>
      <w:r w:rsidR="00F14E5B">
        <w:tab/>
      </w:r>
      <w:r w:rsidR="00F14E5B">
        <w:tab/>
      </w:r>
      <w:r w:rsidR="00F14E5B">
        <w:tab/>
      </w:r>
      <w:r w:rsidR="00F14E5B">
        <w:tab/>
      </w:r>
      <w:r w:rsidR="00F14E5B">
        <w:tab/>
      </w:r>
      <w:r w:rsidR="00F14E5B">
        <w:tab/>
      </w:r>
      <w:r>
        <w:rPr>
          <w:noProof/>
        </w:rPr>
        <w:drawing>
          <wp:inline distT="0" distB="0" distL="0" distR="0" wp14:anchorId="247331D7" wp14:editId="247331D8">
            <wp:extent cx="1285240" cy="655320"/>
            <wp:effectExtent l="0" t="0" r="0" b="0"/>
            <wp:docPr id="2" name="Picture 2" descr="SL Sports Medic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L Sports Medicin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40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4E5B">
        <w:tab/>
        <w:t xml:space="preserve">       </w:t>
      </w:r>
    </w:p>
    <w:p w14:paraId="247331BE" w14:textId="77777777" w:rsidR="00C62219" w:rsidRPr="00AE6E0D" w:rsidRDefault="00C62219" w:rsidP="00C622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AE6E0D">
        <w:rPr>
          <w:rFonts w:ascii="Times New Roman" w:hAnsi="Times New Roman"/>
          <w:b/>
          <w:sz w:val="32"/>
          <w:szCs w:val="32"/>
        </w:rPr>
        <w:t xml:space="preserve">Consent to Treat </w:t>
      </w:r>
      <w:r w:rsidR="00BC2DD1">
        <w:rPr>
          <w:rFonts w:ascii="Times New Roman" w:hAnsi="Times New Roman"/>
          <w:b/>
          <w:sz w:val="32"/>
          <w:szCs w:val="32"/>
        </w:rPr>
        <w:t>Patient</w:t>
      </w:r>
    </w:p>
    <w:p w14:paraId="247331BF" w14:textId="77777777" w:rsidR="00C62219" w:rsidRPr="005419CD" w:rsidRDefault="00AE6E0D" w:rsidP="00C62219">
      <w:pPr>
        <w:spacing w:after="0"/>
        <w:jc w:val="center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St. Luke’s University Health Network: Sports Medicine Relationships</w:t>
      </w:r>
    </w:p>
    <w:p w14:paraId="247331C0" w14:textId="77777777" w:rsidR="00C62219" w:rsidRDefault="00C62219" w:rsidP="0003028A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47331C1" w14:textId="77777777" w:rsidR="00BC4395" w:rsidRDefault="00BC4395" w:rsidP="005419CD">
      <w:pPr>
        <w:spacing w:after="0" w:line="240" w:lineRule="auto"/>
        <w:jc w:val="both"/>
        <w:rPr>
          <w:rFonts w:ascii="Times New Roman" w:hAnsi="Times New Roman"/>
        </w:rPr>
      </w:pPr>
      <w:r w:rsidRPr="00AE6E0D">
        <w:rPr>
          <w:rFonts w:ascii="Times New Roman" w:hAnsi="Times New Roman"/>
          <w:b/>
          <w:u w:val="single"/>
        </w:rPr>
        <w:t>CONSENT TO TREAT</w:t>
      </w:r>
      <w:r>
        <w:rPr>
          <w:rFonts w:ascii="Times New Roman" w:hAnsi="Times New Roman"/>
        </w:rPr>
        <w:t>:</w:t>
      </w:r>
    </w:p>
    <w:p w14:paraId="247331C2" w14:textId="77777777" w:rsidR="00AE6E0D" w:rsidRDefault="00AE6E0D" w:rsidP="005419CD">
      <w:pPr>
        <w:spacing w:after="0" w:line="240" w:lineRule="auto"/>
        <w:jc w:val="both"/>
        <w:rPr>
          <w:rFonts w:ascii="Times New Roman" w:hAnsi="Times New Roman"/>
        </w:rPr>
      </w:pPr>
    </w:p>
    <w:p w14:paraId="247331C3" w14:textId="3B739FD0" w:rsidR="0004183F" w:rsidRDefault="0004183F" w:rsidP="005419CD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 </w:t>
      </w:r>
      <w:r w:rsidR="009438CE">
        <w:rPr>
          <w:rFonts w:ascii="Times New Roman" w:hAnsi="Times New Roman"/>
        </w:rPr>
        <w:t xml:space="preserve">consent to permit </w:t>
      </w:r>
      <w:r>
        <w:rPr>
          <w:rFonts w:ascii="Times New Roman" w:hAnsi="Times New Roman"/>
        </w:rPr>
        <w:t>St. Luke’s University Health Network and its personnel to deliver</w:t>
      </w:r>
      <w:r w:rsidR="009438CE">
        <w:rPr>
          <w:rFonts w:ascii="Times New Roman" w:hAnsi="Times New Roman"/>
        </w:rPr>
        <w:t xml:space="preserve"> </w:t>
      </w:r>
      <w:r w:rsidR="006077CF">
        <w:rPr>
          <w:rFonts w:ascii="Times New Roman" w:hAnsi="Times New Roman"/>
        </w:rPr>
        <w:t xml:space="preserve">health </w:t>
      </w:r>
      <w:r>
        <w:rPr>
          <w:rFonts w:ascii="Times New Roman" w:hAnsi="Times New Roman"/>
        </w:rPr>
        <w:t xml:space="preserve">care </w:t>
      </w:r>
      <w:r w:rsidR="009438CE">
        <w:rPr>
          <w:rFonts w:ascii="Times New Roman" w:hAnsi="Times New Roman"/>
        </w:rPr>
        <w:t>and treatment</w:t>
      </w:r>
      <w:r w:rsidR="0032090E">
        <w:rPr>
          <w:rFonts w:ascii="Times New Roman" w:hAnsi="Times New Roman"/>
        </w:rPr>
        <w:t xml:space="preserve"> to me</w:t>
      </w:r>
      <w:r>
        <w:rPr>
          <w:rFonts w:ascii="Times New Roman" w:hAnsi="Times New Roman"/>
        </w:rPr>
        <w:t xml:space="preserve"> at </w:t>
      </w:r>
      <w:r w:rsidR="006963A9">
        <w:rPr>
          <w:rFonts w:ascii="Times New Roman" w:hAnsi="Times New Roman"/>
        </w:rPr>
        <w:t xml:space="preserve">Penn State </w:t>
      </w:r>
      <w:r w:rsidR="0057561F">
        <w:rPr>
          <w:rFonts w:ascii="Times New Roman" w:hAnsi="Times New Roman"/>
        </w:rPr>
        <w:t>University</w:t>
      </w:r>
      <w:r w:rsidR="0032090E">
        <w:rPr>
          <w:rFonts w:ascii="Times New Roman" w:hAnsi="Times New Roman"/>
        </w:rPr>
        <w:t xml:space="preserve"> </w:t>
      </w:r>
      <w:r w:rsidR="0057561F">
        <w:rPr>
          <w:rFonts w:ascii="Times New Roman" w:hAnsi="Times New Roman"/>
        </w:rPr>
        <w:t>- Lehigh Valley Campus Athletics Program</w:t>
      </w:r>
      <w:r w:rsidR="0032090E">
        <w:rPr>
          <w:rFonts w:ascii="Times New Roman" w:hAnsi="Times New Roman"/>
        </w:rPr>
        <w:t xml:space="preserve"> (“Program”)</w:t>
      </w:r>
      <w:r w:rsidR="00867ABF">
        <w:rPr>
          <w:rFonts w:ascii="Times New Roman" w:hAnsi="Times New Roman"/>
        </w:rPr>
        <w:t xml:space="preserve"> </w:t>
      </w:r>
      <w:r w:rsidR="001F40D9">
        <w:rPr>
          <w:rFonts w:ascii="Times New Roman" w:hAnsi="Times New Roman"/>
        </w:rPr>
        <w:t xml:space="preserve">and any of its </w:t>
      </w:r>
      <w:r w:rsidR="00867ABF">
        <w:rPr>
          <w:rFonts w:ascii="Times New Roman" w:hAnsi="Times New Roman"/>
        </w:rPr>
        <w:t>practices</w:t>
      </w:r>
      <w:r w:rsidR="00726BBD">
        <w:rPr>
          <w:rFonts w:ascii="Times New Roman" w:hAnsi="Times New Roman"/>
        </w:rPr>
        <w:t xml:space="preserve">, games, Care Now Facilities, Emergency Departments </w:t>
      </w:r>
      <w:r w:rsidR="001F40D9">
        <w:rPr>
          <w:rFonts w:ascii="Times New Roman" w:hAnsi="Times New Roman"/>
        </w:rPr>
        <w:t xml:space="preserve">or </w:t>
      </w:r>
      <w:r w:rsidR="00726BBD">
        <w:rPr>
          <w:rFonts w:ascii="Times New Roman" w:hAnsi="Times New Roman"/>
        </w:rPr>
        <w:t xml:space="preserve">other St. Luke’s Facilities by </w:t>
      </w:r>
      <w:r w:rsidR="009438CE">
        <w:rPr>
          <w:rFonts w:ascii="Times New Roman" w:hAnsi="Times New Roman"/>
        </w:rPr>
        <w:t xml:space="preserve">its </w:t>
      </w:r>
      <w:r w:rsidR="00AE6E0D">
        <w:rPr>
          <w:rFonts w:ascii="Times New Roman" w:hAnsi="Times New Roman"/>
        </w:rPr>
        <w:t xml:space="preserve">athletic trainers, physical therapists and </w:t>
      </w:r>
      <w:r w:rsidR="009438CE">
        <w:rPr>
          <w:rFonts w:ascii="Times New Roman" w:hAnsi="Times New Roman"/>
        </w:rPr>
        <w:t>physicians</w:t>
      </w:r>
      <w:r>
        <w:rPr>
          <w:rFonts w:ascii="Times New Roman" w:hAnsi="Times New Roman"/>
        </w:rPr>
        <w:t xml:space="preserve">. </w:t>
      </w:r>
      <w:r w:rsidR="009438CE">
        <w:rPr>
          <w:rFonts w:ascii="Times New Roman" w:hAnsi="Times New Roman"/>
        </w:rPr>
        <w:t xml:space="preserve">Such </w:t>
      </w:r>
      <w:r w:rsidR="006077CF">
        <w:rPr>
          <w:rFonts w:ascii="Times New Roman" w:hAnsi="Times New Roman"/>
        </w:rPr>
        <w:t xml:space="preserve">health </w:t>
      </w:r>
      <w:r w:rsidR="009438CE">
        <w:rPr>
          <w:rFonts w:ascii="Times New Roman" w:hAnsi="Times New Roman"/>
        </w:rPr>
        <w:t>care and treatment</w:t>
      </w:r>
      <w:r>
        <w:rPr>
          <w:rFonts w:ascii="Times New Roman" w:hAnsi="Times New Roman"/>
        </w:rPr>
        <w:t xml:space="preserve"> may include </w:t>
      </w:r>
      <w:r w:rsidR="005419CD">
        <w:rPr>
          <w:rFonts w:ascii="Times New Roman" w:hAnsi="Times New Roman"/>
        </w:rPr>
        <w:t xml:space="preserve">medical evaluation of injuries, administration of first aid for athletic injuries, </w:t>
      </w:r>
      <w:r w:rsidR="009438CE">
        <w:rPr>
          <w:rFonts w:ascii="Times New Roman" w:hAnsi="Times New Roman"/>
        </w:rPr>
        <w:t xml:space="preserve">and </w:t>
      </w:r>
      <w:r w:rsidR="005419CD">
        <w:rPr>
          <w:rFonts w:ascii="Times New Roman" w:hAnsi="Times New Roman"/>
        </w:rPr>
        <w:t xml:space="preserve">providing initial treatment and management of injuries, </w:t>
      </w:r>
      <w:r>
        <w:rPr>
          <w:rFonts w:ascii="Times New Roman" w:hAnsi="Times New Roman"/>
        </w:rPr>
        <w:t>as may be deemed necessary or advisable</w:t>
      </w:r>
      <w:r w:rsidR="009438CE">
        <w:rPr>
          <w:rFonts w:ascii="Times New Roman" w:hAnsi="Times New Roman"/>
        </w:rPr>
        <w:t xml:space="preserve"> by St. Luke’s personnel</w:t>
      </w:r>
      <w:r>
        <w:rPr>
          <w:rFonts w:ascii="Times New Roman" w:hAnsi="Times New Roman"/>
        </w:rPr>
        <w:t xml:space="preserve"> in the treatment and diagnosis. </w:t>
      </w:r>
      <w:r w:rsidR="00BC4395">
        <w:rPr>
          <w:rFonts w:ascii="Times New Roman" w:hAnsi="Times New Roman"/>
        </w:rPr>
        <w:t>I understand that t</w:t>
      </w:r>
      <w:r w:rsidR="00BC4395" w:rsidRPr="0003028A">
        <w:rPr>
          <w:rFonts w:ascii="Times New Roman" w:hAnsi="Times New Roman"/>
        </w:rPr>
        <w:t xml:space="preserve">his consent will </w:t>
      </w:r>
      <w:r w:rsidR="00BC4395">
        <w:rPr>
          <w:rFonts w:ascii="Times New Roman" w:hAnsi="Times New Roman"/>
        </w:rPr>
        <w:t>remain</w:t>
      </w:r>
      <w:r w:rsidR="00BC4395" w:rsidRPr="0003028A">
        <w:rPr>
          <w:rFonts w:ascii="Times New Roman" w:hAnsi="Times New Roman"/>
        </w:rPr>
        <w:t xml:space="preserve"> in effect until</w:t>
      </w:r>
      <w:r w:rsidR="00BC4395">
        <w:rPr>
          <w:rFonts w:ascii="Times New Roman" w:hAnsi="Times New Roman"/>
        </w:rPr>
        <w:t xml:space="preserve"> </w:t>
      </w:r>
      <w:r w:rsidR="0032090E">
        <w:rPr>
          <w:rFonts w:ascii="Times New Roman" w:hAnsi="Times New Roman"/>
        </w:rPr>
        <w:t>I</w:t>
      </w:r>
      <w:r w:rsidR="00BC4395" w:rsidRPr="0003028A">
        <w:rPr>
          <w:rFonts w:ascii="Times New Roman" w:hAnsi="Times New Roman"/>
        </w:rPr>
        <w:t xml:space="preserve"> ceases to be </w:t>
      </w:r>
      <w:r w:rsidR="00867ABF">
        <w:rPr>
          <w:rFonts w:ascii="Times New Roman" w:hAnsi="Times New Roman"/>
        </w:rPr>
        <w:t>a member of the Program</w:t>
      </w:r>
      <w:r w:rsidR="00BC4395" w:rsidRPr="0003028A">
        <w:rPr>
          <w:rFonts w:ascii="Times New Roman" w:hAnsi="Times New Roman"/>
        </w:rPr>
        <w:t xml:space="preserve"> or until this consent is revoked by </w:t>
      </w:r>
      <w:r w:rsidR="00BC4395">
        <w:rPr>
          <w:rFonts w:ascii="Times New Roman" w:hAnsi="Times New Roman"/>
        </w:rPr>
        <w:t>me</w:t>
      </w:r>
      <w:r w:rsidR="00BC4395" w:rsidRPr="0003028A">
        <w:rPr>
          <w:rFonts w:ascii="Times New Roman" w:hAnsi="Times New Roman"/>
        </w:rPr>
        <w:t xml:space="preserve"> by sending a written notification to </w:t>
      </w:r>
      <w:r w:rsidR="00BC4395">
        <w:rPr>
          <w:rFonts w:ascii="Times New Roman" w:hAnsi="Times New Roman"/>
        </w:rPr>
        <w:t>St. Luke’s</w:t>
      </w:r>
      <w:r w:rsidR="003A016C">
        <w:rPr>
          <w:rFonts w:ascii="Times New Roman" w:hAnsi="Times New Roman"/>
        </w:rPr>
        <w:t xml:space="preserve">, </w:t>
      </w:r>
      <w:r w:rsidR="00AE6E0D">
        <w:rPr>
          <w:rFonts w:ascii="Times New Roman" w:hAnsi="Times New Roman"/>
        </w:rPr>
        <w:t xml:space="preserve">1441 </w:t>
      </w:r>
      <w:proofErr w:type="spellStart"/>
      <w:r w:rsidR="00AE6E0D">
        <w:rPr>
          <w:rFonts w:ascii="Times New Roman" w:hAnsi="Times New Roman"/>
        </w:rPr>
        <w:t>Schoenersville</w:t>
      </w:r>
      <w:proofErr w:type="spellEnd"/>
      <w:r w:rsidR="00AE6E0D">
        <w:rPr>
          <w:rFonts w:ascii="Times New Roman" w:hAnsi="Times New Roman"/>
        </w:rPr>
        <w:t xml:space="preserve"> Road, </w:t>
      </w:r>
      <w:r w:rsidR="003A016C">
        <w:rPr>
          <w:rFonts w:ascii="Times New Roman" w:hAnsi="Times New Roman"/>
        </w:rPr>
        <w:t>Bethlehem, PA  1801</w:t>
      </w:r>
      <w:r w:rsidR="00AE6E0D">
        <w:rPr>
          <w:rFonts w:ascii="Times New Roman" w:hAnsi="Times New Roman"/>
        </w:rPr>
        <w:t>8</w:t>
      </w:r>
      <w:r w:rsidR="003A016C">
        <w:rPr>
          <w:rFonts w:ascii="Times New Roman" w:hAnsi="Times New Roman"/>
        </w:rPr>
        <w:t xml:space="preserve">, Attention:  </w:t>
      </w:r>
      <w:r w:rsidR="00AE6E0D">
        <w:rPr>
          <w:rFonts w:ascii="Times New Roman" w:hAnsi="Times New Roman"/>
        </w:rPr>
        <w:t>Senior Director</w:t>
      </w:r>
      <w:r w:rsidR="003A016C">
        <w:rPr>
          <w:rFonts w:ascii="Times New Roman" w:hAnsi="Times New Roman"/>
        </w:rPr>
        <w:t xml:space="preserve">, </w:t>
      </w:r>
      <w:r w:rsidR="00AE6E0D">
        <w:rPr>
          <w:rFonts w:ascii="Times New Roman" w:hAnsi="Times New Roman"/>
        </w:rPr>
        <w:t>Sports Medicine Relationships</w:t>
      </w:r>
      <w:r w:rsidR="00BC4395" w:rsidRPr="0003028A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</w:p>
    <w:p w14:paraId="247331C4" w14:textId="77777777" w:rsidR="0004183F" w:rsidRDefault="0004183F" w:rsidP="005419CD">
      <w:pPr>
        <w:spacing w:after="0" w:line="240" w:lineRule="auto"/>
        <w:jc w:val="both"/>
        <w:rPr>
          <w:rFonts w:ascii="Times New Roman" w:hAnsi="Times New Roman"/>
        </w:rPr>
      </w:pPr>
    </w:p>
    <w:p w14:paraId="247331C5" w14:textId="37FAC917" w:rsidR="00A7464C" w:rsidRPr="0003028A" w:rsidRDefault="002538A6" w:rsidP="005419CD">
      <w:pPr>
        <w:spacing w:after="0" w:line="240" w:lineRule="auto"/>
        <w:jc w:val="both"/>
        <w:rPr>
          <w:rFonts w:ascii="Times New Roman" w:hAnsi="Times New Roman"/>
        </w:rPr>
      </w:pPr>
      <w:r w:rsidRPr="0003028A">
        <w:rPr>
          <w:rFonts w:ascii="Times New Roman" w:hAnsi="Times New Roman"/>
        </w:rPr>
        <w:t>Name:</w:t>
      </w:r>
      <w:r w:rsidR="005D6CDC" w:rsidRPr="0003028A">
        <w:rPr>
          <w:rFonts w:ascii="Times New Roman" w:hAnsi="Times New Roman"/>
        </w:rPr>
        <w:t xml:space="preserve"> </w:t>
      </w:r>
      <w:r w:rsidR="0003028A" w:rsidRPr="0003028A">
        <w:rPr>
          <w:rFonts w:ascii="Times New Roman" w:hAnsi="Times New Roman"/>
        </w:rPr>
        <w:t>______________________________</w:t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="00A7464C" w:rsidRPr="0003028A">
        <w:rPr>
          <w:rFonts w:ascii="Times New Roman" w:hAnsi="Times New Roman"/>
        </w:rPr>
        <w:t xml:space="preserve">     </w:t>
      </w:r>
      <w:r w:rsidRPr="0003028A">
        <w:rPr>
          <w:rFonts w:ascii="Times New Roman" w:hAnsi="Times New Roman"/>
        </w:rPr>
        <w:t>Date of Birth:</w:t>
      </w:r>
      <w:r w:rsidR="0088285F" w:rsidRPr="0003028A">
        <w:rPr>
          <w:rFonts w:ascii="Times New Roman" w:hAnsi="Times New Roman"/>
        </w:rPr>
        <w:t xml:space="preserve"> </w:t>
      </w:r>
      <w:r w:rsidRPr="0003028A">
        <w:rPr>
          <w:rFonts w:ascii="Times New Roman" w:hAnsi="Times New Roman"/>
        </w:rPr>
        <w:t xml:space="preserve">___________ </w:t>
      </w:r>
    </w:p>
    <w:p w14:paraId="247331C6" w14:textId="77777777" w:rsidR="0003028A" w:rsidRPr="0003028A" w:rsidRDefault="0003028A" w:rsidP="005419CD">
      <w:pPr>
        <w:spacing w:after="0" w:line="240" w:lineRule="auto"/>
        <w:jc w:val="both"/>
        <w:rPr>
          <w:rFonts w:ascii="Times New Roman" w:hAnsi="Times New Roman"/>
        </w:rPr>
      </w:pPr>
    </w:p>
    <w:p w14:paraId="247331CA" w14:textId="77777777" w:rsidR="00E44374" w:rsidRDefault="00E44374" w:rsidP="005419CD">
      <w:pPr>
        <w:spacing w:line="240" w:lineRule="auto"/>
        <w:jc w:val="both"/>
        <w:rPr>
          <w:rFonts w:ascii="Times New Roman" w:hAnsi="Times New Roman"/>
          <w:b/>
          <w:u w:val="single"/>
        </w:rPr>
      </w:pPr>
      <w:bookmarkStart w:id="0" w:name="_GoBack"/>
      <w:bookmarkEnd w:id="0"/>
    </w:p>
    <w:p w14:paraId="247331CB" w14:textId="77777777" w:rsidR="00C62219" w:rsidRPr="0004183F" w:rsidRDefault="0004183F" w:rsidP="005419CD">
      <w:pPr>
        <w:spacing w:line="240" w:lineRule="auto"/>
        <w:jc w:val="both"/>
        <w:rPr>
          <w:rFonts w:ascii="Times New Roman" w:hAnsi="Times New Roman"/>
          <w:b/>
          <w:u w:val="single"/>
        </w:rPr>
      </w:pPr>
      <w:r w:rsidRPr="0004183F">
        <w:rPr>
          <w:rFonts w:ascii="Times New Roman" w:hAnsi="Times New Roman"/>
          <w:b/>
          <w:u w:val="single"/>
        </w:rPr>
        <w:t>LIMITATIONS:</w:t>
      </w:r>
    </w:p>
    <w:p w14:paraId="247331CC" w14:textId="77777777" w:rsidR="0004183F" w:rsidRDefault="0004183F" w:rsidP="005419CD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Identify any specific limitations </w:t>
      </w:r>
      <w:r w:rsidR="00BC4395">
        <w:rPr>
          <w:rFonts w:ascii="Times New Roman" w:hAnsi="Times New Roman"/>
        </w:rPr>
        <w:t xml:space="preserve">or exclusions </w:t>
      </w:r>
      <w:r>
        <w:rPr>
          <w:rFonts w:ascii="Times New Roman" w:hAnsi="Times New Roman"/>
        </w:rPr>
        <w:t xml:space="preserve">for which this </w:t>
      </w:r>
      <w:r w:rsidR="00BC4395">
        <w:rPr>
          <w:rFonts w:ascii="Times New Roman" w:hAnsi="Times New Roman"/>
        </w:rPr>
        <w:t xml:space="preserve">consent </w:t>
      </w:r>
      <w:r>
        <w:rPr>
          <w:rFonts w:ascii="Times New Roman" w:hAnsi="Times New Roman"/>
        </w:rPr>
        <w:t>is given.  (If none, state “none”.)</w:t>
      </w:r>
    </w:p>
    <w:p w14:paraId="247331CD" w14:textId="77777777" w:rsidR="0004183F" w:rsidRPr="0004183F" w:rsidRDefault="0004183F" w:rsidP="005419CD">
      <w:pPr>
        <w:spacing w:line="240" w:lineRule="auto"/>
        <w:jc w:val="both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</w:p>
    <w:p w14:paraId="19F78E3F" w14:textId="77777777" w:rsidR="00980B59" w:rsidRDefault="00980B59" w:rsidP="00D4168B">
      <w:pPr>
        <w:spacing w:line="240" w:lineRule="auto"/>
        <w:rPr>
          <w:rFonts w:ascii="Times New Roman" w:hAnsi="Times New Roman"/>
        </w:rPr>
      </w:pPr>
    </w:p>
    <w:p w14:paraId="53C3BE31" w14:textId="247A05BB" w:rsidR="00980B59" w:rsidRDefault="00980B59" w:rsidP="00D4168B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Signature: _______________________________________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Date: ______________</w:t>
      </w:r>
    </w:p>
    <w:p w14:paraId="7AA2DB61" w14:textId="77777777" w:rsidR="00980B59" w:rsidRDefault="00980B59" w:rsidP="00D4168B">
      <w:pPr>
        <w:spacing w:line="240" w:lineRule="auto"/>
        <w:rPr>
          <w:rFonts w:ascii="Times New Roman" w:hAnsi="Times New Roman"/>
        </w:rPr>
      </w:pPr>
    </w:p>
    <w:p w14:paraId="751877C3" w14:textId="051F54B9" w:rsidR="00980B59" w:rsidRPr="0060415D" w:rsidRDefault="00980B59" w:rsidP="00D4168B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If </w:t>
      </w:r>
      <w:r w:rsidR="0060415D">
        <w:rPr>
          <w:rFonts w:ascii="Times New Roman" w:hAnsi="Times New Roman"/>
          <w:b/>
        </w:rPr>
        <w:t xml:space="preserve">under 18, parent/legal guardian section below must be filled out: </w:t>
      </w:r>
    </w:p>
    <w:p w14:paraId="247331CE" w14:textId="54C7190A" w:rsidR="00D4168B" w:rsidRDefault="00AE6E0D" w:rsidP="00D4168B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Parent/Legal Guardian N</w:t>
      </w:r>
      <w:r w:rsidR="0004183F" w:rsidRPr="0004183F">
        <w:rPr>
          <w:rFonts w:ascii="Times New Roman" w:hAnsi="Times New Roman"/>
        </w:rPr>
        <w:t>ame (print) ______________________________________</w:t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="0004183F" w:rsidRPr="0004183F">
        <w:rPr>
          <w:rFonts w:ascii="Times New Roman" w:hAnsi="Times New Roman"/>
        </w:rPr>
        <w:t xml:space="preserve"> </w:t>
      </w:r>
    </w:p>
    <w:p w14:paraId="247331CF" w14:textId="77777777" w:rsidR="0004183F" w:rsidRDefault="0004183F" w:rsidP="00D4168B">
      <w:pPr>
        <w:spacing w:line="240" w:lineRule="auto"/>
        <w:rPr>
          <w:rFonts w:ascii="Times New Roman" w:hAnsi="Times New Roman"/>
        </w:rPr>
      </w:pPr>
      <w:r w:rsidRPr="0004183F">
        <w:rPr>
          <w:rFonts w:ascii="Times New Roman" w:hAnsi="Times New Roman"/>
        </w:rPr>
        <w:t>Relationship: ______________</w:t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  <w:r w:rsidRPr="0004183F">
        <w:rPr>
          <w:rFonts w:ascii="Times New Roman" w:hAnsi="Times New Roman"/>
        </w:rPr>
        <w:t xml:space="preserve"> </w:t>
      </w:r>
    </w:p>
    <w:p w14:paraId="247331D2" w14:textId="77777777" w:rsidR="005419CD" w:rsidRDefault="00AE6E0D" w:rsidP="00D4168B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Parent/Legal Guardian Emergency Contact Number (First):       _______  -  ________  -  ___________</w:t>
      </w:r>
    </w:p>
    <w:p w14:paraId="247331D4" w14:textId="77777777" w:rsidR="0003028A" w:rsidRPr="0004183F" w:rsidRDefault="0004183F" w:rsidP="0004183F">
      <w:pPr>
        <w:spacing w:line="240" w:lineRule="auto"/>
        <w:jc w:val="both"/>
        <w:rPr>
          <w:rFonts w:ascii="Times New Roman" w:hAnsi="Times New Roman"/>
          <w:b/>
          <w:u w:val="single"/>
        </w:rPr>
      </w:pPr>
      <w:r w:rsidRPr="0004183F">
        <w:rPr>
          <w:rFonts w:ascii="Times New Roman" w:hAnsi="Times New Roman"/>
        </w:rPr>
        <w:t>Parent/Legal Guardian Signature:_______________________________________ Date: ______</w:t>
      </w:r>
      <w:r w:rsidR="00D4168B">
        <w:rPr>
          <w:rFonts w:ascii="Times New Roman" w:hAnsi="Times New Roman"/>
          <w:u w:val="single"/>
        </w:rPr>
        <w:tab/>
      </w:r>
      <w:r w:rsidR="00D4168B">
        <w:rPr>
          <w:rFonts w:ascii="Times New Roman" w:hAnsi="Times New Roman"/>
          <w:u w:val="single"/>
        </w:rPr>
        <w:tab/>
      </w:r>
    </w:p>
    <w:sectPr w:rsidR="0003028A" w:rsidRPr="0004183F" w:rsidSect="00D4168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3E09994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7331DF" w14:textId="77777777" w:rsidR="00387BFE" w:rsidRDefault="00387BFE" w:rsidP="00782CE4">
      <w:pPr>
        <w:spacing w:after="0" w:line="240" w:lineRule="auto"/>
      </w:pPr>
      <w:r>
        <w:separator/>
      </w:r>
    </w:p>
  </w:endnote>
  <w:endnote w:type="continuationSeparator" w:id="0">
    <w:p w14:paraId="247331E0" w14:textId="77777777" w:rsidR="00387BFE" w:rsidRDefault="00387BFE" w:rsidP="00782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7331E3" w14:textId="77777777" w:rsidR="00782CE4" w:rsidRDefault="00782CE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7331E4" w14:textId="77777777" w:rsidR="00782CE4" w:rsidRDefault="00782CE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7331E6" w14:textId="77777777" w:rsidR="00782CE4" w:rsidRDefault="00782CE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7331DD" w14:textId="77777777" w:rsidR="00387BFE" w:rsidRDefault="00387BFE" w:rsidP="00782CE4">
      <w:pPr>
        <w:spacing w:after="0" w:line="240" w:lineRule="auto"/>
      </w:pPr>
      <w:r>
        <w:separator/>
      </w:r>
    </w:p>
  </w:footnote>
  <w:footnote w:type="continuationSeparator" w:id="0">
    <w:p w14:paraId="247331DE" w14:textId="77777777" w:rsidR="00387BFE" w:rsidRDefault="00387BFE" w:rsidP="00782C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7331E1" w14:textId="77777777" w:rsidR="00782CE4" w:rsidRDefault="00782CE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7331E2" w14:textId="77777777" w:rsidR="00782CE4" w:rsidRDefault="00782CE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7331E5" w14:textId="77777777" w:rsidR="00782CE4" w:rsidRDefault="00782CE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45C3B"/>
    <w:multiLevelType w:val="hybridMultilevel"/>
    <w:tmpl w:val="1B864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rmstrong, Jessica">
    <w15:presenceInfo w15:providerId="AD" w15:userId="S-1-5-21-1384517139-536373469-1136263860-406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trackRevisions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A6"/>
    <w:rsid w:val="0002064B"/>
    <w:rsid w:val="0003028A"/>
    <w:rsid w:val="0004183F"/>
    <w:rsid w:val="00041D76"/>
    <w:rsid w:val="000A74D6"/>
    <w:rsid w:val="000B7537"/>
    <w:rsid w:val="000D601A"/>
    <w:rsid w:val="00127D78"/>
    <w:rsid w:val="00127E25"/>
    <w:rsid w:val="001806BC"/>
    <w:rsid w:val="001975D3"/>
    <w:rsid w:val="001A7CBC"/>
    <w:rsid w:val="001D5845"/>
    <w:rsid w:val="001D6E82"/>
    <w:rsid w:val="001F40D9"/>
    <w:rsid w:val="00250CCC"/>
    <w:rsid w:val="002538A6"/>
    <w:rsid w:val="00257920"/>
    <w:rsid w:val="002A5DB1"/>
    <w:rsid w:val="002B6E3E"/>
    <w:rsid w:val="00300EB9"/>
    <w:rsid w:val="0032090E"/>
    <w:rsid w:val="00331BB9"/>
    <w:rsid w:val="00353F89"/>
    <w:rsid w:val="00364E62"/>
    <w:rsid w:val="00382733"/>
    <w:rsid w:val="00387BFE"/>
    <w:rsid w:val="003A016C"/>
    <w:rsid w:val="00406E9B"/>
    <w:rsid w:val="0044596E"/>
    <w:rsid w:val="00472EFF"/>
    <w:rsid w:val="004961BA"/>
    <w:rsid w:val="004B67AB"/>
    <w:rsid w:val="004B6A30"/>
    <w:rsid w:val="004B6C38"/>
    <w:rsid w:val="005419CD"/>
    <w:rsid w:val="005466E0"/>
    <w:rsid w:val="00555687"/>
    <w:rsid w:val="00562B84"/>
    <w:rsid w:val="0057561F"/>
    <w:rsid w:val="00584517"/>
    <w:rsid w:val="005A228E"/>
    <w:rsid w:val="005A3440"/>
    <w:rsid w:val="005B1AA1"/>
    <w:rsid w:val="005B6DB8"/>
    <w:rsid w:val="005C7EAB"/>
    <w:rsid w:val="005D6CDC"/>
    <w:rsid w:val="006033F4"/>
    <w:rsid w:val="0060415D"/>
    <w:rsid w:val="006077CF"/>
    <w:rsid w:val="00636616"/>
    <w:rsid w:val="00644FB8"/>
    <w:rsid w:val="0067718E"/>
    <w:rsid w:val="0067759F"/>
    <w:rsid w:val="006963A9"/>
    <w:rsid w:val="006B16B9"/>
    <w:rsid w:val="006B4073"/>
    <w:rsid w:val="006B61B1"/>
    <w:rsid w:val="006C60CE"/>
    <w:rsid w:val="00726BBD"/>
    <w:rsid w:val="007336FD"/>
    <w:rsid w:val="00766728"/>
    <w:rsid w:val="00782CE4"/>
    <w:rsid w:val="007C35E8"/>
    <w:rsid w:val="007E45C4"/>
    <w:rsid w:val="007F1872"/>
    <w:rsid w:val="00834C34"/>
    <w:rsid w:val="00864BBA"/>
    <w:rsid w:val="00867ABF"/>
    <w:rsid w:val="0088285F"/>
    <w:rsid w:val="008A542C"/>
    <w:rsid w:val="00900723"/>
    <w:rsid w:val="00904E08"/>
    <w:rsid w:val="009430D0"/>
    <w:rsid w:val="009438CE"/>
    <w:rsid w:val="009748D4"/>
    <w:rsid w:val="00980B59"/>
    <w:rsid w:val="0099060D"/>
    <w:rsid w:val="009A3E4D"/>
    <w:rsid w:val="009A5C5D"/>
    <w:rsid w:val="009D3E75"/>
    <w:rsid w:val="009F5995"/>
    <w:rsid w:val="009F7F77"/>
    <w:rsid w:val="00A42539"/>
    <w:rsid w:val="00A52E6F"/>
    <w:rsid w:val="00A65A5D"/>
    <w:rsid w:val="00A664E8"/>
    <w:rsid w:val="00A66E0F"/>
    <w:rsid w:val="00A7464C"/>
    <w:rsid w:val="00AB2999"/>
    <w:rsid w:val="00AB672B"/>
    <w:rsid w:val="00AC0A82"/>
    <w:rsid w:val="00AD6724"/>
    <w:rsid w:val="00AE6E0D"/>
    <w:rsid w:val="00B01D8A"/>
    <w:rsid w:val="00B15CF0"/>
    <w:rsid w:val="00B20F84"/>
    <w:rsid w:val="00B71D97"/>
    <w:rsid w:val="00B9290F"/>
    <w:rsid w:val="00BC0F4F"/>
    <w:rsid w:val="00BC2DD1"/>
    <w:rsid w:val="00BC4395"/>
    <w:rsid w:val="00BE21E6"/>
    <w:rsid w:val="00BE51C7"/>
    <w:rsid w:val="00C01988"/>
    <w:rsid w:val="00C25A70"/>
    <w:rsid w:val="00C4346C"/>
    <w:rsid w:val="00C62219"/>
    <w:rsid w:val="00C736E4"/>
    <w:rsid w:val="00CE7096"/>
    <w:rsid w:val="00D4168B"/>
    <w:rsid w:val="00D54161"/>
    <w:rsid w:val="00D57229"/>
    <w:rsid w:val="00D91029"/>
    <w:rsid w:val="00DC2861"/>
    <w:rsid w:val="00DC43CA"/>
    <w:rsid w:val="00DE039B"/>
    <w:rsid w:val="00E02721"/>
    <w:rsid w:val="00E122D2"/>
    <w:rsid w:val="00E402EE"/>
    <w:rsid w:val="00E44374"/>
    <w:rsid w:val="00E53E0D"/>
    <w:rsid w:val="00EF03D5"/>
    <w:rsid w:val="00F14E5B"/>
    <w:rsid w:val="00F372FD"/>
    <w:rsid w:val="00FB0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47331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CB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2B84"/>
    <w:pPr>
      <w:ind w:left="720"/>
      <w:contextualSpacing/>
    </w:pPr>
  </w:style>
  <w:style w:type="table" w:styleId="TableGrid">
    <w:name w:val="Table Grid"/>
    <w:basedOn w:val="TableNormal"/>
    <w:uiPriority w:val="59"/>
    <w:rsid w:val="00DE03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E0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E039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82C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2CE4"/>
  </w:style>
  <w:style w:type="paragraph" w:styleId="Footer">
    <w:name w:val="footer"/>
    <w:basedOn w:val="Normal"/>
    <w:link w:val="FooterChar"/>
    <w:uiPriority w:val="99"/>
    <w:unhideWhenUsed/>
    <w:rsid w:val="00782C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2CE4"/>
  </w:style>
  <w:style w:type="character" w:styleId="CommentReference">
    <w:name w:val="annotation reference"/>
    <w:uiPriority w:val="99"/>
    <w:semiHidden/>
    <w:unhideWhenUsed/>
    <w:rsid w:val="00726B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BB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BB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B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726BB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CB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2B84"/>
    <w:pPr>
      <w:ind w:left="720"/>
      <w:contextualSpacing/>
    </w:pPr>
  </w:style>
  <w:style w:type="table" w:styleId="TableGrid">
    <w:name w:val="Table Grid"/>
    <w:basedOn w:val="TableNormal"/>
    <w:uiPriority w:val="59"/>
    <w:rsid w:val="00DE03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E0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E039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82C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2CE4"/>
  </w:style>
  <w:style w:type="paragraph" w:styleId="Footer">
    <w:name w:val="footer"/>
    <w:basedOn w:val="Normal"/>
    <w:link w:val="FooterChar"/>
    <w:uiPriority w:val="99"/>
    <w:unhideWhenUsed/>
    <w:rsid w:val="00782C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2CE4"/>
  </w:style>
  <w:style w:type="character" w:styleId="CommentReference">
    <w:name w:val="annotation reference"/>
    <w:uiPriority w:val="99"/>
    <w:semiHidden/>
    <w:unhideWhenUsed/>
    <w:rsid w:val="00726B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BB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BB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B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726B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56975CC6</Template>
  <TotalTime>0</TotalTime>
  <Pages>1</Pages>
  <Words>260</Words>
  <Characters>1483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Luke's University Health Network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Sherk</dc:creator>
  <cp:lastModifiedBy>Hoppis, Shelby</cp:lastModifiedBy>
  <cp:revision>2</cp:revision>
  <cp:lastPrinted>2016-10-18T15:13:00Z</cp:lastPrinted>
  <dcterms:created xsi:type="dcterms:W3CDTF">2020-08-18T16:15:00Z</dcterms:created>
  <dcterms:modified xsi:type="dcterms:W3CDTF">2020-08-18T16:15:00Z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afca405-e0ad-4764-bcf6-36fab1a83594_Enabled">
    <vt:lpwstr>true</vt:lpwstr>
  </property>
  <property fmtid="{D5CDD505-2E9C-101B-9397-08002B2CF9AE}" pid="3" name="MSIP_Label_9afca405-e0ad-4764-bcf6-36fab1a83594_SetDate">
    <vt:lpwstr>2020-08-18T15:57:53Z</vt:lpwstr>
  </property>
  <property fmtid="{D5CDD505-2E9C-101B-9397-08002B2CF9AE}" pid="4" name="MSIP_Label_9afca405-e0ad-4764-bcf6-36fab1a83594_Method">
    <vt:lpwstr>Standard</vt:lpwstr>
  </property>
  <property fmtid="{D5CDD505-2E9C-101B-9397-08002B2CF9AE}" pid="5" name="MSIP_Label_9afca405-e0ad-4764-bcf6-36fab1a83594_Name">
    <vt:lpwstr>Public</vt:lpwstr>
  </property>
  <property fmtid="{D5CDD505-2E9C-101B-9397-08002B2CF9AE}" pid="6" name="MSIP_Label_9afca405-e0ad-4764-bcf6-36fab1a83594_SiteId">
    <vt:lpwstr>ef4fd2f8-4c96-45ab-9b15-7831920f55cf</vt:lpwstr>
  </property>
  <property fmtid="{D5CDD505-2E9C-101B-9397-08002B2CF9AE}" pid="7" name="MSIP_Label_9afca405-e0ad-4764-bcf6-36fab1a83594_ActionId">
    <vt:lpwstr>57975ad4-f086-47d8-a0a2-0000a417e1aa</vt:lpwstr>
  </property>
  <property fmtid="{D5CDD505-2E9C-101B-9397-08002B2CF9AE}" pid="8" name="MSIP_Label_9afca405-e0ad-4764-bcf6-36fab1a83594_ContentBits">
    <vt:lpwstr>0</vt:lpwstr>
  </property>
</Properties>
</file>